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479D" w:rsidRPr="0008109A" w:rsidRDefault="009C2B84" w:rsidP="009C2B84">
      <w:pPr>
        <w:pStyle w:val="Title"/>
        <w:rPr>
          <w:rFonts w:ascii="Times New Roman" w:hAnsi="Times New Roman" w:cs="Times New Roman"/>
        </w:rPr>
      </w:pPr>
      <w:r w:rsidRPr="0008109A">
        <w:rPr>
          <w:rFonts w:ascii="Times New Roman" w:hAnsi="Times New Roman" w:cs="Times New Roman"/>
        </w:rPr>
        <w:t>Roma</w:t>
      </w:r>
    </w:p>
    <w:p w:rsidR="00902AFE" w:rsidRPr="0008109A" w:rsidRDefault="00372CB5">
      <w:pPr>
        <w:pStyle w:val="p1"/>
        <w:divId w:val="1796362113"/>
        <w:rPr>
          <w:rStyle w:val="s1"/>
          <w:rFonts w:ascii="Times New Roman" w:hAnsi="Times New Roman"/>
        </w:rPr>
      </w:pPr>
      <w:r w:rsidRPr="0008109A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1390015</wp:posOffset>
            </wp:positionV>
            <wp:extent cx="3322955" cy="4430395"/>
            <wp:effectExtent l="0" t="0" r="4445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84" w:rsidRPr="0008109A">
        <w:rPr>
          <w:rStyle w:val="s1"/>
          <w:rFonts w:ascii="Times New Roman" w:hAnsi="Times New Roman"/>
        </w:rPr>
        <w:t>Che ne penso di Roma?</w:t>
      </w:r>
      <w:r w:rsidR="009C2B84" w:rsidRPr="0008109A">
        <w:rPr>
          <w:rStyle w:val="apple-converted-space"/>
        </w:rPr>
        <w:t xml:space="preserve">  </w:t>
      </w:r>
      <w:r w:rsidR="009C2B84" w:rsidRPr="0008109A">
        <w:rPr>
          <w:rStyle w:val="s1"/>
          <w:rFonts w:ascii="Times New Roman" w:hAnsi="Times New Roman"/>
        </w:rPr>
        <w:t>La città di Roma, secondo me, è una delle città più bella e più interessante che abbia mai visitato.</w:t>
      </w:r>
      <w:r w:rsidR="009C2B84" w:rsidRPr="0008109A">
        <w:rPr>
          <w:rStyle w:val="apple-converted-space"/>
        </w:rPr>
        <w:t xml:space="preserve">  </w:t>
      </w:r>
      <w:r w:rsidR="009C2B84" w:rsidRPr="0008109A">
        <w:rPr>
          <w:rStyle w:val="s1"/>
          <w:rFonts w:ascii="Times New Roman" w:hAnsi="Times New Roman"/>
        </w:rPr>
        <w:t>Direi che Roma è la mia Città preferito nel mondo.</w:t>
      </w:r>
      <w:r w:rsidR="009C2B84" w:rsidRPr="0008109A">
        <w:rPr>
          <w:rStyle w:val="apple-converted-space"/>
        </w:rPr>
        <w:t xml:space="preserve">  </w:t>
      </w:r>
      <w:r w:rsidR="009C2B84" w:rsidRPr="0008109A">
        <w:rPr>
          <w:rStyle w:val="s1"/>
          <w:rFonts w:ascii="Times New Roman" w:hAnsi="Times New Roman"/>
        </w:rPr>
        <w:t>Perché? Indubbiamente, Roma è pieno della storia.</w:t>
      </w:r>
      <w:r w:rsidR="009C2B84" w:rsidRPr="0008109A">
        <w:rPr>
          <w:rStyle w:val="apple-converted-space"/>
        </w:rPr>
        <w:t xml:space="preserve">  </w:t>
      </w:r>
      <w:r w:rsidR="009C2B84" w:rsidRPr="0008109A">
        <w:rPr>
          <w:rStyle w:val="s1"/>
          <w:rFonts w:ascii="Times New Roman" w:hAnsi="Times New Roman"/>
        </w:rPr>
        <w:t>La religione, l’Impero Romano, Il governo, la legge, l’arte, l’architettura, e molti altri soggetti si può trovare a Roma,</w:t>
      </w:r>
      <w:r w:rsidR="009C2B84" w:rsidRPr="0008109A">
        <w:rPr>
          <w:rStyle w:val="apple-converted-space"/>
        </w:rPr>
        <w:t xml:space="preserve">  </w:t>
      </w:r>
      <w:r w:rsidR="009C2B84" w:rsidRPr="0008109A">
        <w:rPr>
          <w:rStyle w:val="s1"/>
          <w:rFonts w:ascii="Times New Roman" w:hAnsi="Times New Roman"/>
        </w:rPr>
        <w:t>ma sono i dettagli piccoli che godo il migliore.</w:t>
      </w:r>
      <w:r w:rsidR="009C2B84" w:rsidRPr="0008109A">
        <w:rPr>
          <w:rStyle w:val="apple-converted-space"/>
        </w:rPr>
        <w:t xml:space="preserve">  </w:t>
      </w:r>
      <w:r w:rsidR="009C2B84" w:rsidRPr="0008109A">
        <w:rPr>
          <w:rStyle w:val="s1"/>
          <w:rFonts w:ascii="Times New Roman" w:hAnsi="Times New Roman"/>
        </w:rPr>
        <w:t>È un momento emozionante, facendo una passeggiate sulle stesse scale e strade come i protagonisti della storia.</w:t>
      </w:r>
      <w:r w:rsidR="009C2B84" w:rsidRPr="0008109A">
        <w:rPr>
          <w:rStyle w:val="apple-converted-space"/>
        </w:rPr>
        <w:t xml:space="preserve">  </w:t>
      </w:r>
      <w:r w:rsidR="009C2B84" w:rsidRPr="0008109A">
        <w:rPr>
          <w:rStyle w:val="s1"/>
          <w:rFonts w:ascii="Times New Roman" w:hAnsi="Times New Roman"/>
        </w:rPr>
        <w:t>La storia dell’umanità si può scoperto nei questi dettagli ma anche nella conoscenza di che a davanti a noi.</w:t>
      </w:r>
    </w:p>
    <w:p w:rsidR="00902AFE" w:rsidRPr="0008109A" w:rsidRDefault="00902AFE">
      <w:pPr>
        <w:pStyle w:val="p1"/>
        <w:divId w:val="1796362113"/>
        <w:rPr>
          <w:rStyle w:val="s1"/>
          <w:rFonts w:ascii="Times New Roman" w:hAnsi="Times New Roman"/>
        </w:rPr>
      </w:pPr>
    </w:p>
    <w:p w:rsidR="00902AFE" w:rsidRPr="0008109A" w:rsidRDefault="0008109A">
      <w:pPr>
        <w:pStyle w:val="p1"/>
        <w:divId w:val="1796362113"/>
        <w:rPr>
          <w:rStyle w:val="s1"/>
          <w:rFonts w:ascii="Times New Roman" w:hAnsi="Times New Roman"/>
        </w:rPr>
      </w:pPr>
      <w:r w:rsidRPr="0008109A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3449320</wp:posOffset>
            </wp:positionH>
            <wp:positionV relativeFrom="paragraph">
              <wp:posOffset>161140</wp:posOffset>
            </wp:positionV>
            <wp:extent cx="2657475" cy="1993265"/>
            <wp:effectExtent l="0" t="0" r="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AFE" w:rsidRPr="0008109A" w:rsidRDefault="00902AFE">
      <w:pPr>
        <w:pStyle w:val="p1"/>
        <w:divId w:val="1796362113"/>
        <w:rPr>
          <w:rStyle w:val="s1"/>
          <w:rFonts w:ascii="Times New Roman" w:hAnsi="Times New Roman"/>
        </w:rPr>
      </w:pPr>
    </w:p>
    <w:p w:rsidR="00902AFE" w:rsidRPr="0008109A" w:rsidRDefault="00902AFE">
      <w:pPr>
        <w:pStyle w:val="p1"/>
        <w:divId w:val="1796362113"/>
        <w:rPr>
          <w:rStyle w:val="s1"/>
          <w:rFonts w:ascii="Times New Roman" w:hAnsi="Times New Roman"/>
        </w:rPr>
      </w:pPr>
    </w:p>
    <w:p w:rsidR="00902AFE" w:rsidRPr="0008109A" w:rsidRDefault="00902AFE">
      <w:pPr>
        <w:pStyle w:val="p1"/>
        <w:divId w:val="1796362113"/>
        <w:rPr>
          <w:rStyle w:val="s1"/>
          <w:rFonts w:ascii="Times New Roman" w:hAnsi="Times New Roman"/>
        </w:rPr>
      </w:pPr>
    </w:p>
    <w:p w:rsidR="00902AFE" w:rsidRPr="0008109A" w:rsidRDefault="00902AFE">
      <w:pPr>
        <w:pStyle w:val="p1"/>
        <w:divId w:val="1796362113"/>
        <w:rPr>
          <w:rStyle w:val="s1"/>
          <w:rFonts w:ascii="Times New Roman" w:hAnsi="Times New Roman"/>
        </w:rPr>
      </w:pPr>
    </w:p>
    <w:p w:rsidR="00902AFE" w:rsidRPr="0008109A" w:rsidRDefault="00902AFE">
      <w:pPr>
        <w:pStyle w:val="p1"/>
        <w:divId w:val="1796362113"/>
        <w:rPr>
          <w:rStyle w:val="s1"/>
          <w:rFonts w:ascii="Times New Roman" w:hAnsi="Times New Roman"/>
        </w:rPr>
      </w:pPr>
    </w:p>
    <w:p w:rsidR="00902AFE" w:rsidRPr="0008109A" w:rsidRDefault="00902AFE">
      <w:pPr>
        <w:pStyle w:val="p1"/>
        <w:divId w:val="1796362113"/>
        <w:rPr>
          <w:rStyle w:val="s1"/>
          <w:rFonts w:ascii="Times New Roman" w:hAnsi="Times New Roman"/>
        </w:rPr>
      </w:pPr>
    </w:p>
    <w:p w:rsidR="00902AFE" w:rsidRPr="0008109A" w:rsidRDefault="00902AFE">
      <w:pPr>
        <w:pStyle w:val="p1"/>
        <w:divId w:val="1796362113"/>
        <w:rPr>
          <w:rStyle w:val="s1"/>
          <w:rFonts w:ascii="Times New Roman" w:hAnsi="Times New Roman"/>
        </w:rPr>
      </w:pPr>
    </w:p>
    <w:p w:rsidR="00902AFE" w:rsidRPr="0008109A" w:rsidRDefault="00902AFE">
      <w:pPr>
        <w:pStyle w:val="p1"/>
        <w:divId w:val="1796362113"/>
        <w:rPr>
          <w:rStyle w:val="s1"/>
          <w:rFonts w:ascii="Times New Roman" w:hAnsi="Times New Roman"/>
        </w:rPr>
      </w:pPr>
    </w:p>
    <w:p w:rsidR="00902AFE" w:rsidRPr="0008109A" w:rsidRDefault="00902AFE">
      <w:pPr>
        <w:pStyle w:val="p1"/>
        <w:divId w:val="1796362113"/>
        <w:rPr>
          <w:rStyle w:val="s1"/>
          <w:rFonts w:ascii="Times New Roman" w:hAnsi="Times New Roman"/>
        </w:rPr>
      </w:pPr>
    </w:p>
    <w:p w:rsidR="00902AFE" w:rsidRPr="0008109A" w:rsidRDefault="0008109A">
      <w:pPr>
        <w:pStyle w:val="p1"/>
        <w:divId w:val="1796362113"/>
        <w:rPr>
          <w:rStyle w:val="s1"/>
          <w:rFonts w:ascii="Times New Roman" w:hAnsi="Times New Roman"/>
        </w:rPr>
      </w:pPr>
      <w:r w:rsidRPr="0008109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3448685</wp:posOffset>
            </wp:positionH>
            <wp:positionV relativeFrom="paragraph">
              <wp:posOffset>629427</wp:posOffset>
            </wp:positionV>
            <wp:extent cx="1657985" cy="2210435"/>
            <wp:effectExtent l="0" t="0" r="571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AFE" w:rsidRPr="0008109A" w:rsidRDefault="00902AFE">
      <w:pPr>
        <w:pStyle w:val="p1"/>
        <w:divId w:val="1796362113"/>
        <w:rPr>
          <w:rStyle w:val="s1"/>
          <w:rFonts w:ascii="Times New Roman" w:hAnsi="Times New Roman"/>
        </w:rPr>
      </w:pPr>
    </w:p>
    <w:p w:rsidR="00902AFE" w:rsidRPr="0008109A" w:rsidRDefault="0008109A">
      <w:pPr>
        <w:pStyle w:val="p1"/>
        <w:divId w:val="1796362113"/>
        <w:rPr>
          <w:rStyle w:val="s1"/>
          <w:rFonts w:ascii="Times New Roman" w:hAnsi="Times New Roman"/>
        </w:rPr>
      </w:pPr>
      <w:r w:rsidRPr="0008109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5214375</wp:posOffset>
            </wp:positionH>
            <wp:positionV relativeFrom="paragraph">
              <wp:posOffset>281873</wp:posOffset>
            </wp:positionV>
            <wp:extent cx="1192530" cy="2120900"/>
            <wp:effectExtent l="0" t="0" r="127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109A" w:rsidRDefault="0008109A">
      <w:pPr>
        <w:pStyle w:val="p1"/>
        <w:divId w:val="1796362113"/>
      </w:pPr>
    </w:p>
    <w:p w:rsidR="009C2B84" w:rsidRDefault="00933A46">
      <w:pPr>
        <w:pStyle w:val="p1"/>
        <w:divId w:val="1796362113"/>
      </w:pPr>
      <w:r w:rsidRPr="0008109A">
        <w:t>Il Foro Romano è un posto indimenticabile.  Dal miei punti di visti, ogni dettaglio è un opportunità di aumentare la conoscenza della storia.  Mi chiedo le domande, “chi visse qui?”, “Che fu succede qui?”.  La mia immaginazione è vivace quando sono a Roma e particolarmente quando sono nei fori romani.</w:t>
      </w:r>
      <w:r w:rsidR="00B76A96">
        <w:t xml:space="preserve">  </w:t>
      </w:r>
    </w:p>
    <w:p w:rsidR="00B76A96" w:rsidRDefault="00B76A96">
      <w:pPr>
        <w:pStyle w:val="p1"/>
        <w:divId w:val="1796362113"/>
      </w:pPr>
    </w:p>
    <w:p w:rsidR="00FE118F" w:rsidRDefault="00FE118F">
      <w:pPr>
        <w:pStyle w:val="p1"/>
        <w:divId w:val="1796362113"/>
      </w:pPr>
    </w:p>
    <w:p w:rsidR="00B76A96" w:rsidRDefault="00B76A96">
      <w:pPr>
        <w:pStyle w:val="p1"/>
        <w:divId w:val="1796362113"/>
      </w:pPr>
    </w:p>
    <w:p w:rsidR="00B76A96" w:rsidRDefault="00FE118F">
      <w:pPr>
        <w:pStyle w:val="p1"/>
        <w:divId w:val="1796362113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5304420</wp:posOffset>
            </wp:positionV>
            <wp:extent cx="6675120" cy="2501265"/>
            <wp:effectExtent l="0" t="0" r="5080" b="63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542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6675120" cy="5006340"/>
            <wp:effectExtent l="0" t="0" r="508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A96" w:rsidRDefault="00B76A96">
      <w:pPr>
        <w:pStyle w:val="p1"/>
        <w:divId w:val="1796362113"/>
      </w:pPr>
    </w:p>
    <w:p w:rsidR="00B76A96" w:rsidRDefault="00B76A96">
      <w:pPr>
        <w:pStyle w:val="p1"/>
        <w:divId w:val="1796362113"/>
      </w:pPr>
    </w:p>
    <w:p w:rsidR="00B76A96" w:rsidRDefault="00B76A96">
      <w:pPr>
        <w:pStyle w:val="p1"/>
        <w:divId w:val="1796362113"/>
      </w:pPr>
    </w:p>
    <w:p w:rsidR="006B5A36" w:rsidRDefault="006B5A36">
      <w:pPr>
        <w:pStyle w:val="p1"/>
        <w:divId w:val="1796362113"/>
      </w:pPr>
      <w:r w:rsidRPr="006B5A36">
        <w:lastRenderedPageBreak/>
        <w:t>Si può scoprire anche molti luoghi dove la vita attuale coesiste con la storia.  Il posto in cui Giulio Cesare fu ucciso è adesso un santuario per i gatti</w:t>
      </w:r>
      <w:r w:rsidR="00A4084B">
        <w:t xml:space="preserve">.  </w:t>
      </w:r>
      <w:r w:rsidR="000B67C8">
        <w:t>(</w:t>
      </w:r>
      <w:r w:rsidR="00A4084B">
        <w:t xml:space="preserve">Il punto esatto dove Cesare fu ucciso </w:t>
      </w:r>
      <w:r w:rsidR="00AF7AEE">
        <w:t xml:space="preserve">è </w:t>
      </w:r>
      <w:bookmarkStart w:id="0" w:name="_GoBack"/>
      <w:bookmarkEnd w:id="0"/>
      <w:r w:rsidR="00A4084B">
        <w:t>alla base del albero nella foto di sotto.)</w:t>
      </w:r>
    </w:p>
    <w:p w:rsidR="003126F6" w:rsidRDefault="003126F6">
      <w:pPr>
        <w:pStyle w:val="p1"/>
        <w:divId w:val="1796362113"/>
      </w:pPr>
    </w:p>
    <w:p w:rsidR="003126F6" w:rsidRDefault="003126F6">
      <w:pPr>
        <w:pStyle w:val="p1"/>
        <w:divId w:val="1796362113"/>
      </w:pPr>
      <w:r w:rsidRPr="003126F6">
        <w:t>Sto parlando molto in Italiano.  Infatti, la personale dell’albergo ha smesso parlare con me in inglese.  Tutte le conversazione sono solo in Italiano e ricevo molti complimenti ogni giorno.  Quindi, la mia avventura continua in avanti.  Domani, sarà un altro giorno a Roma... Non vedo l’ora</w:t>
      </w:r>
      <w:r>
        <w:t>…</w:t>
      </w:r>
    </w:p>
    <w:p w:rsidR="003126F6" w:rsidRDefault="00480C27">
      <w:pPr>
        <w:pStyle w:val="p1"/>
        <w:divId w:val="1796362113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2960658</wp:posOffset>
            </wp:positionH>
            <wp:positionV relativeFrom="paragraph">
              <wp:posOffset>557080</wp:posOffset>
            </wp:positionV>
            <wp:extent cx="3662680" cy="274701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68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92529</wp:posOffset>
            </wp:positionH>
            <wp:positionV relativeFrom="paragraph">
              <wp:posOffset>2814064</wp:posOffset>
            </wp:positionV>
            <wp:extent cx="2691896" cy="2018922"/>
            <wp:effectExtent l="0" t="0" r="635" b="63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896" cy="2018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92698</wp:posOffset>
            </wp:positionH>
            <wp:positionV relativeFrom="paragraph">
              <wp:posOffset>193253</wp:posOffset>
            </wp:positionV>
            <wp:extent cx="3380740" cy="2535555"/>
            <wp:effectExtent l="0" t="0" r="0" b="444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6F6" w:rsidRDefault="003126F6">
      <w:pPr>
        <w:pStyle w:val="p1"/>
        <w:divId w:val="1796362113"/>
      </w:pPr>
    </w:p>
    <w:p w:rsidR="00795692" w:rsidRPr="0008109A" w:rsidRDefault="00795692">
      <w:pPr>
        <w:pStyle w:val="p1"/>
        <w:divId w:val="1796362113"/>
      </w:pPr>
    </w:p>
    <w:p w:rsidR="00F8479D" w:rsidRPr="0008109A" w:rsidRDefault="00F8479D" w:rsidP="009C2B84">
      <w:pPr>
        <w:rPr>
          <w:rFonts w:ascii="Times New Roman" w:hAnsi="Times New Roman" w:cs="Times New Roman"/>
        </w:rPr>
      </w:pPr>
    </w:p>
    <w:p w:rsidR="00F8479D" w:rsidRPr="0008109A" w:rsidRDefault="00F8479D">
      <w:pPr>
        <w:jc w:val="center"/>
        <w:rPr>
          <w:rFonts w:ascii="Times New Roman" w:hAnsi="Times New Roman" w:cs="Times New Roman"/>
        </w:rPr>
      </w:pPr>
    </w:p>
    <w:p w:rsidR="00F8479D" w:rsidRPr="0008109A" w:rsidRDefault="00F8479D">
      <w:pPr>
        <w:rPr>
          <w:rFonts w:ascii="Times New Roman" w:hAnsi="Times New Roman" w:cs="Times New Roman"/>
        </w:rPr>
      </w:pPr>
    </w:p>
    <w:sectPr w:rsidR="00F8479D" w:rsidRPr="0008109A">
      <w:footerReference w:type="default" r:id="rId16"/>
      <w:pgSz w:w="12240" w:h="15840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2358" w:rsidRDefault="00C52358">
      <w:pPr>
        <w:spacing w:after="0" w:line="240" w:lineRule="auto"/>
      </w:pPr>
      <w:r>
        <w:separator/>
      </w:r>
    </w:p>
  </w:endnote>
  <w:endnote w:type="continuationSeparator" w:id="0">
    <w:p w:rsidR="00C52358" w:rsidRDefault="00C5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8479D" w:rsidRDefault="00BD0FFE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2358" w:rsidRDefault="00C52358">
      <w:pPr>
        <w:spacing w:after="0" w:line="240" w:lineRule="auto"/>
      </w:pPr>
      <w:r>
        <w:separator/>
      </w:r>
    </w:p>
  </w:footnote>
  <w:footnote w:type="continuationSeparator" w:id="0">
    <w:p w:rsidR="00C52358" w:rsidRDefault="00C523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3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B84"/>
    <w:rsid w:val="0008109A"/>
    <w:rsid w:val="000B67C8"/>
    <w:rsid w:val="003126F6"/>
    <w:rsid w:val="00372CB5"/>
    <w:rsid w:val="0043502A"/>
    <w:rsid w:val="00480C27"/>
    <w:rsid w:val="005A2E36"/>
    <w:rsid w:val="006B5A36"/>
    <w:rsid w:val="00795692"/>
    <w:rsid w:val="00902AFE"/>
    <w:rsid w:val="00933A46"/>
    <w:rsid w:val="009C2B84"/>
    <w:rsid w:val="00A4084B"/>
    <w:rsid w:val="00AF7AEE"/>
    <w:rsid w:val="00B76A96"/>
    <w:rsid w:val="00BB4E08"/>
    <w:rsid w:val="00BD0FFE"/>
    <w:rsid w:val="00C52358"/>
    <w:rsid w:val="00EB2542"/>
    <w:rsid w:val="00EB647F"/>
    <w:rsid w:val="00F8479D"/>
    <w:rsid w:val="00FE1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BCAD82"/>
  <w15:chartTrackingRefBased/>
  <w15:docId w15:val="{3519A8B5-B69C-CF47-81B2-46C28D7DD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p1">
    <w:name w:val="p1"/>
    <w:basedOn w:val="Normal"/>
    <w:rsid w:val="009C2B84"/>
    <w:pPr>
      <w:spacing w:after="0" w:line="240" w:lineRule="auto"/>
    </w:pPr>
    <w:rPr>
      <w:rFonts w:ascii="Times New Roman" w:eastAsiaTheme="minorEastAsia" w:hAnsi="Times New Roman" w:cs="Times New Roman"/>
      <w:color w:val="auto"/>
      <w:lang w:eastAsia="en-US"/>
    </w:rPr>
  </w:style>
  <w:style w:type="character" w:customStyle="1" w:styleId="s1">
    <w:name w:val="s1"/>
    <w:basedOn w:val="DefaultParagraphFont"/>
    <w:rsid w:val="009C2B84"/>
    <w:rPr>
      <w:rFonts w:ascii="Helvetica" w:hAnsi="Helvetica" w:hint="default"/>
      <w:b w:val="0"/>
      <w:bCs w:val="0"/>
      <w:i w:val="0"/>
      <w:iCs w:val="0"/>
      <w:sz w:val="24"/>
      <w:szCs w:val="24"/>
    </w:rPr>
  </w:style>
  <w:style w:type="character" w:customStyle="1" w:styleId="apple-converted-space">
    <w:name w:val="apple-converted-space"/>
    <w:basedOn w:val="DefaultParagraphFont"/>
    <w:rsid w:val="009C2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63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23199514-53A6-D844-8C8A-5D98A8701F4A%7dtf16392100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%7b23199514-53A6-D844-8C8A-5D98A8701F4A%7dtf16392100.dotx</Template>
  <TotalTime>1</TotalTime>
  <Pages>3</Pages>
  <Words>224</Words>
  <Characters>1282</Characters>
  <Application>Microsoft Office Word</Application>
  <DocSecurity>0</DocSecurity>
  <Lines>10</Lines>
  <Paragraphs>3</Paragraphs>
  <ScaleCrop>false</ScaleCrop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Smith</dc:creator>
  <cp:keywords/>
  <dc:description/>
  <cp:lastModifiedBy>Dennis Smith</cp:lastModifiedBy>
  <cp:revision>2</cp:revision>
  <dcterms:created xsi:type="dcterms:W3CDTF">2018-10-05T05:59:00Z</dcterms:created>
  <dcterms:modified xsi:type="dcterms:W3CDTF">2018-10-05T05:59:00Z</dcterms:modified>
</cp:coreProperties>
</file>