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B62" w:rsidRDefault="00F0630C" w:rsidP="00F0630C">
      <w:pPr>
        <w:pStyle w:val="Title"/>
      </w:pPr>
      <w:r>
        <w:t>Piazza Duomo</w:t>
      </w:r>
    </w:p>
    <w:p w:rsidR="00325B62" w:rsidRDefault="003E4EF0" w:rsidP="00F063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1586415</wp:posOffset>
            </wp:positionH>
            <wp:positionV relativeFrom="paragraph">
              <wp:posOffset>2650518</wp:posOffset>
            </wp:positionV>
            <wp:extent cx="1965909" cy="1473683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09" cy="147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6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1054585</wp:posOffset>
            </wp:positionV>
            <wp:extent cx="3589445" cy="2692084"/>
            <wp:effectExtent l="0" t="0" r="508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445" cy="269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6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767530</wp:posOffset>
            </wp:positionV>
            <wp:extent cx="3668395" cy="2751455"/>
            <wp:effectExtent l="0" t="0" r="1905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30C" w:rsidRPr="00F0630C">
        <w:t>Ciao ciao</w:t>
      </w:r>
      <w:r w:rsidR="00CF1F73">
        <w:t>,</w:t>
      </w:r>
      <w:r w:rsidR="00F0630C" w:rsidRPr="00F0630C">
        <w:t xml:space="preserve"> questo è una campione semplice delle cose che ho fatto oggi.  Inizio con una storia per quanto riguarda un ristorante che si trova qui ad Alba.  Questo ristorante infatti è uno dei ristoranti migliori del mondo, dichiarato di essere il 16º migliore.  </w:t>
      </w:r>
    </w:p>
    <w:p w:rsidR="00325B62" w:rsidRDefault="00325B62">
      <w:pPr>
        <w:jc w:val="center"/>
      </w:pPr>
    </w:p>
    <w:p w:rsidR="00325B62" w:rsidRDefault="00E6525B">
      <w:r>
        <w:t>Non sono fiducioso che mangerò qui durante la mia visita ma voglio.  Sicuramente sarebbe una bella opportunità per alcun</w:t>
      </w:r>
      <w:r w:rsidR="00793987">
        <w:t>i</w:t>
      </w:r>
      <w:r>
        <w:t xml:space="preserve"> dei cibi migliori in Italia.</w:t>
      </w:r>
    </w:p>
    <w:p w:rsidR="00E6525B" w:rsidRDefault="00E6525B">
      <w:r>
        <w:t>L</w:t>
      </w:r>
      <w:r w:rsidR="000F5204">
        <w:t>e</w:t>
      </w:r>
      <w:r>
        <w:t xml:space="preserve"> cos</w:t>
      </w:r>
      <w:r w:rsidR="000F5204">
        <w:t>e</w:t>
      </w:r>
      <w:r>
        <w:t xml:space="preserve"> che ho fatto dopo… Ho fatto una lunga passeggiata intorno la città.  Ho bisogno di fare exercizi mentre sono qui.  La città è bellissima.  Ho scoperto che la città d’Alba ha 31,500 abitanti.  Circa una metà di Decatur, Alabama ma una città piu speciale e piu interessante.  Quindi ho deciso di trovare la chies</w:t>
      </w:r>
      <w:r w:rsidR="00926930">
        <w:t>a</w:t>
      </w:r>
      <w:r>
        <w:t xml:space="preserve"> </w:t>
      </w:r>
      <w:r w:rsidR="00926930">
        <w:t>i</w:t>
      </w:r>
      <w:r>
        <w:t>n cui potrò salire all cima del campanile e vedere l’intera città.  Eccole.</w:t>
      </w:r>
    </w:p>
    <w:p w:rsidR="00D979FC" w:rsidRDefault="003905C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5765165</wp:posOffset>
            </wp:positionV>
            <wp:extent cx="2084070" cy="1720850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342679</wp:posOffset>
            </wp:positionH>
            <wp:positionV relativeFrom="paragraph">
              <wp:posOffset>5907807</wp:posOffset>
            </wp:positionV>
            <wp:extent cx="1562735" cy="20840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A5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4153504</wp:posOffset>
            </wp:positionH>
            <wp:positionV relativeFrom="paragraph">
              <wp:posOffset>2704449</wp:posOffset>
            </wp:positionV>
            <wp:extent cx="2044065" cy="2726055"/>
            <wp:effectExtent l="0" t="0" r="635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A5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2517321</wp:posOffset>
            </wp:positionH>
            <wp:positionV relativeFrom="paragraph">
              <wp:posOffset>2890867</wp:posOffset>
            </wp:positionV>
            <wp:extent cx="1536680" cy="2048994"/>
            <wp:effectExtent l="0" t="0" r="63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80" cy="204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A5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3664526</wp:posOffset>
            </wp:positionH>
            <wp:positionV relativeFrom="paragraph">
              <wp:posOffset>1270</wp:posOffset>
            </wp:positionV>
            <wp:extent cx="2629535" cy="350647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A5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1692</wp:posOffset>
            </wp:positionH>
            <wp:positionV relativeFrom="paragraph">
              <wp:posOffset>1494731</wp:posOffset>
            </wp:positionV>
            <wp:extent cx="2879090" cy="383921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7C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1387459</wp:posOffset>
            </wp:positionH>
            <wp:positionV relativeFrom="paragraph">
              <wp:posOffset>160296</wp:posOffset>
            </wp:positionV>
            <wp:extent cx="2157632" cy="2877027"/>
            <wp:effectExtent l="0" t="0" r="190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32" cy="287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7C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1561465" cy="2082165"/>
            <wp:effectExtent l="0" t="0" r="635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284" w:rsidRPr="002F3284">
        <w:t>Anche… Per I miei figli che non hanno abbastanza anni di ricordare quando Il Papà era sparato da un uomo, un po’ di pazzo.  Questo è il Papà un po’ di dopo.  Si può vedere il sangue sulle sue dita.  L’altra foto è il Papà, stringendo la mano del uomo che l’ha sparato.  Un atto di passione e clemenza.</w:t>
      </w:r>
    </w:p>
    <w:p w:rsidR="00D979FC" w:rsidRDefault="00D979FC"/>
    <w:p w:rsidR="00D979FC" w:rsidRDefault="00D979FC"/>
    <w:p w:rsidR="00D979FC" w:rsidRDefault="00D979FC"/>
    <w:p w:rsidR="006A2112" w:rsidRDefault="006A2112" w:rsidP="006A2112">
      <w:r>
        <w:lastRenderedPageBreak/>
        <w:t>Questa è la zona di Barolo, Langhe, Barbaresco, Serralunga, Alba, Asti e molte altre zone di vino.  Quindi, oggi ho fatto un altra degustazione di vino.  Ma prima, ho praticato la lingue e le parole riguardanti una degustazione….</w:t>
      </w:r>
    </w:p>
    <w:p w:rsidR="006A2112" w:rsidRDefault="006A2112" w:rsidP="006A2112">
      <w:r>
        <w:t>Questo è che ho scritto per l’ultimo vino….</w:t>
      </w:r>
    </w:p>
    <w:p w:rsidR="006A2112" w:rsidRDefault="006A2112" w:rsidP="006A2112">
      <w:r>
        <w:t>Questo vino è rosso.</w:t>
      </w:r>
    </w:p>
    <w:p w:rsidR="006A2112" w:rsidRDefault="006A2112" w:rsidP="006A2112">
      <w:r>
        <w:t>Questo vino è chiaro ma anche un po’ di scuro rispetto l’altri.</w:t>
      </w:r>
    </w:p>
    <w:p w:rsidR="006A2112" w:rsidRDefault="006A2112" w:rsidP="006A2112">
      <w:r>
        <w:t>I bordi sono un po’ diffusi.  Questo indica che questo vino è un po’ di vecchio.</w:t>
      </w:r>
    </w:p>
    <w:p w:rsidR="006A2112" w:rsidRDefault="006A2112" w:rsidP="006A2112">
      <w:r>
        <w:t xml:space="preserve">L’architetti sono persistenti ma discesano lentamente.  La fluidità è scorrevole... il colore è rosso e rosso mattone. </w:t>
      </w:r>
    </w:p>
    <w:p w:rsidR="006A2112" w:rsidRDefault="006A2112" w:rsidP="006A2112">
      <w:r>
        <w:t xml:space="preserve">Il profumo è molto intenso, pieno di sfumature delle foglie secco di tè, rosa, ciliegie, frutta matura, vaniglia ma soprattutto, c’e un profumo prevalente di caramello.  Molto, molto caramello.  </w:t>
      </w:r>
      <w:r>
        <w:cr/>
        <w:t xml:space="preserve">C’è una persistenza nel profumo e nel gusto che dura molto tempo e c’è una sfumature di ciliegio quando il vino finisce sul palato.  Immagini una ciliegia coperte con caramello e cioccolato… </w:t>
      </w:r>
    </w:p>
    <w:p w:rsidR="000D75A2" w:rsidRDefault="006A2112" w:rsidP="006A2112">
      <w:r>
        <w:t>Quindi… Questo vino è il vino di Forrest Gump… Perché la vita è una scatola di cioccolato…</w:t>
      </w:r>
      <w:bookmarkStart w:id="0" w:name="_GoBack"/>
      <w:bookmarkEnd w:id="0"/>
    </w:p>
    <w:sectPr w:rsidR="000D75A2">
      <w:footerReference w:type="default" r:id="rId18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3AD" w:rsidRDefault="00AF23AD">
      <w:pPr>
        <w:spacing w:after="0" w:line="240" w:lineRule="auto"/>
      </w:pPr>
      <w:r>
        <w:separator/>
      </w:r>
    </w:p>
  </w:endnote>
  <w:endnote w:type="continuationSeparator" w:id="0">
    <w:p w:rsidR="00AF23AD" w:rsidRDefault="00AF2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5B62" w:rsidRDefault="00551546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3AD" w:rsidRDefault="00AF23AD">
      <w:pPr>
        <w:spacing w:after="0" w:line="240" w:lineRule="auto"/>
      </w:pPr>
      <w:r>
        <w:separator/>
      </w:r>
    </w:p>
  </w:footnote>
  <w:footnote w:type="continuationSeparator" w:id="0">
    <w:p w:rsidR="00AF23AD" w:rsidRDefault="00AF2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0C"/>
    <w:rsid w:val="000D75A2"/>
    <w:rsid w:val="000F5204"/>
    <w:rsid w:val="001F3D36"/>
    <w:rsid w:val="002C4864"/>
    <w:rsid w:val="002F3284"/>
    <w:rsid w:val="0032382E"/>
    <w:rsid w:val="00325B62"/>
    <w:rsid w:val="003319AE"/>
    <w:rsid w:val="003905C9"/>
    <w:rsid w:val="003E4EF0"/>
    <w:rsid w:val="004E6962"/>
    <w:rsid w:val="00551546"/>
    <w:rsid w:val="006150A9"/>
    <w:rsid w:val="006865EC"/>
    <w:rsid w:val="006A2112"/>
    <w:rsid w:val="00793987"/>
    <w:rsid w:val="00825C1F"/>
    <w:rsid w:val="008337C7"/>
    <w:rsid w:val="008D1662"/>
    <w:rsid w:val="00926930"/>
    <w:rsid w:val="00940445"/>
    <w:rsid w:val="00AC2BF6"/>
    <w:rsid w:val="00AF23AD"/>
    <w:rsid w:val="00B62772"/>
    <w:rsid w:val="00B97129"/>
    <w:rsid w:val="00CF1F73"/>
    <w:rsid w:val="00D979FC"/>
    <w:rsid w:val="00E6525B"/>
    <w:rsid w:val="00E73A5C"/>
    <w:rsid w:val="00E74AD9"/>
    <w:rsid w:val="00E90FDD"/>
    <w:rsid w:val="00F0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9B9C27F-4187-2F45-BBF2-2C3CF7B5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39</TotalTime>
  <Pages>3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25</cp:revision>
  <dcterms:created xsi:type="dcterms:W3CDTF">2018-09-16T14:40:00Z</dcterms:created>
  <dcterms:modified xsi:type="dcterms:W3CDTF">2018-09-16T19:04:00Z</dcterms:modified>
</cp:coreProperties>
</file>