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1908" w:rsidRDefault="00EA065F">
      <w:pPr>
        <w:pStyle w:val="Title"/>
      </w:pPr>
      <w:r>
        <w:t>La</w:t>
      </w:r>
      <w:r w:rsidR="00C6623D">
        <w:t xml:space="preserve"> faccia di Dio</w:t>
      </w:r>
    </w:p>
    <w:p w:rsidR="009F1908" w:rsidRDefault="00C6623D">
      <w:pPr>
        <w:pStyle w:val="Heading1"/>
      </w:pPr>
      <w:r>
        <w:t>Torino e la faccia di Dio</w:t>
      </w:r>
    </w:p>
    <w:p w:rsidR="009F1908" w:rsidRDefault="00C14BF3">
      <w:r w:rsidRPr="00C14BF3">
        <w:t xml:space="preserve">Torino è una </w:t>
      </w:r>
      <w:r>
        <w:t>bella</w:t>
      </w:r>
      <w:r w:rsidRPr="00C14BF3">
        <w:t xml:space="preserve"> città</w:t>
      </w:r>
      <w:r>
        <w:t>,</w:t>
      </w:r>
      <w:r w:rsidRPr="00C14BF3">
        <w:t xml:space="preserve"> grande</w:t>
      </w:r>
      <w:r>
        <w:t>,</w:t>
      </w:r>
      <w:r w:rsidRPr="00C14BF3">
        <w:t xml:space="preserve"> pien</w:t>
      </w:r>
      <w:r>
        <w:t>o</w:t>
      </w:r>
      <w:r w:rsidRPr="00C14BF3">
        <w:t xml:space="preserve"> di vita</w:t>
      </w:r>
      <w:r>
        <w:t>,</w:t>
      </w:r>
      <w:r w:rsidRPr="00C14BF3">
        <w:t xml:space="preserve"> vivace è molto sorprendente</w:t>
      </w:r>
      <w:r>
        <w:t xml:space="preserve">.  </w:t>
      </w:r>
      <w:r w:rsidR="00162274">
        <w:t>È qui che si trova la faccia di Dio.  La faccia di Dio vengono nelle molte forme e si puo trovarle tra molti musei, palazzi e luoghi molto interessante.</w:t>
      </w:r>
    </w:p>
    <w:p w:rsidR="00162274" w:rsidRDefault="00AD3B0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2233930</wp:posOffset>
            </wp:positionH>
            <wp:positionV relativeFrom="paragraph">
              <wp:posOffset>628015</wp:posOffset>
            </wp:positionV>
            <wp:extent cx="2487295" cy="1864360"/>
            <wp:effectExtent l="0" t="0" r="1905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-65973</wp:posOffset>
            </wp:positionH>
            <wp:positionV relativeFrom="paragraph">
              <wp:posOffset>849606</wp:posOffset>
            </wp:positionV>
            <wp:extent cx="2203450" cy="1652270"/>
            <wp:effectExtent l="0" t="0" r="635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F6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4613910</wp:posOffset>
            </wp:positionH>
            <wp:positionV relativeFrom="paragraph">
              <wp:posOffset>496984</wp:posOffset>
            </wp:positionV>
            <wp:extent cx="1852930" cy="2470150"/>
            <wp:effectExtent l="0" t="0" r="127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274">
        <w:t>A Torino, si trova il Museo Egizio.  Il Museo è stata fondata nel 1823, molti secoli prima la guerra civili degli Stati Uniti.  Il museo è assolutamente incredibile, pieno di molti, molti oggetti da mummie a grand</w:t>
      </w:r>
      <w:r w:rsidR="007B3FB2">
        <w:t>i</w:t>
      </w:r>
      <w:bookmarkStart w:id="0" w:name="_GoBack"/>
      <w:bookmarkEnd w:id="0"/>
      <w:r w:rsidR="00162274">
        <w:t xml:space="preserve"> statue.  Ne certamente vale la pena.  Un esperienza fascinante.</w:t>
      </w:r>
    </w:p>
    <w:p w:rsidR="00CF327F" w:rsidRDefault="00CF327F"/>
    <w:p w:rsidR="00162274" w:rsidRDefault="00F25E74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734695</wp:posOffset>
            </wp:positionH>
            <wp:positionV relativeFrom="paragraph">
              <wp:posOffset>896620</wp:posOffset>
            </wp:positionV>
            <wp:extent cx="2425065" cy="1818640"/>
            <wp:effectExtent l="0" t="0" r="63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274">
        <w:t>Il Palazzo Reale si trova anche nel Centro.  Sapete che c’e bisogna una stanza per colazione, pranzo e cena?  E altre stanze per le riunione?  Una stanza per sedere, una stanza per ballare, una stanza per tutto.  Oggi ho trovato la stanza piu importante.  La stanza di DANIEL.</w:t>
      </w:r>
    </w:p>
    <w:p w:rsidR="00CF327F" w:rsidRDefault="00B0047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3352472</wp:posOffset>
            </wp:positionH>
            <wp:positionV relativeFrom="paragraph">
              <wp:posOffset>-281881</wp:posOffset>
            </wp:positionV>
            <wp:extent cx="3220085" cy="2413635"/>
            <wp:effectExtent l="0" t="0" r="571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2274" w:rsidRDefault="00162274">
      <w:r>
        <w:t>Bravo Daniel.</w:t>
      </w:r>
    </w:p>
    <w:p w:rsidR="00B0047F" w:rsidRDefault="00B0047F"/>
    <w:p w:rsidR="00B0047F" w:rsidRDefault="00B0047F"/>
    <w:p w:rsidR="00B0047F" w:rsidRDefault="00B0047F"/>
    <w:p w:rsidR="00162274" w:rsidRDefault="00D46D5C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147834</wp:posOffset>
            </wp:positionH>
            <wp:positionV relativeFrom="paragraph">
              <wp:posOffset>3187621</wp:posOffset>
            </wp:positionV>
            <wp:extent cx="2810666" cy="2106930"/>
            <wp:effectExtent l="0" t="0" r="0" b="127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245" cy="2107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3324347</wp:posOffset>
            </wp:positionH>
            <wp:positionV relativeFrom="paragraph">
              <wp:posOffset>3186797</wp:posOffset>
            </wp:positionV>
            <wp:extent cx="2811354" cy="2107446"/>
            <wp:effectExtent l="0" t="0" r="0" b="127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354" cy="2107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062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1000361</wp:posOffset>
            </wp:positionV>
            <wp:extent cx="2089785" cy="1566545"/>
            <wp:effectExtent l="0" t="0" r="571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062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4386253</wp:posOffset>
            </wp:positionH>
            <wp:positionV relativeFrom="paragraph">
              <wp:posOffset>1000401</wp:posOffset>
            </wp:positionV>
            <wp:extent cx="2386602" cy="1789043"/>
            <wp:effectExtent l="0" t="0" r="1270" b="190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602" cy="178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062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1667755</wp:posOffset>
            </wp:positionH>
            <wp:positionV relativeFrom="paragraph">
              <wp:posOffset>682428</wp:posOffset>
            </wp:positionV>
            <wp:extent cx="3242945" cy="243078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274">
        <w:t>Ma Torino è il posto per la faccia di Dio.  Da I pittori, al sondone, e molte altre forme, La Faccio di Dio è un po’ famoso a Torino.  L’ho fatta.  Ma ho fatto anche I visi dei gatti…. Penso che potrebbero esser</w:t>
      </w:r>
      <w:r w:rsidR="00D1768B">
        <w:t>e</w:t>
      </w:r>
      <w:r w:rsidR="00162274">
        <w:t xml:space="preserve"> le faccia di Binx, Stella e Varmie.  Che ne pensate?</w:t>
      </w:r>
    </w:p>
    <w:p w:rsidR="00F25E74" w:rsidRDefault="00F25E74"/>
    <w:sectPr w:rsidR="00F25E74">
      <w:footerReference w:type="default" r:id="rId17"/>
      <w:pgSz w:w="12240" w:h="15840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623D" w:rsidRDefault="00C6623D">
      <w:pPr>
        <w:spacing w:after="0" w:line="240" w:lineRule="auto"/>
      </w:pPr>
      <w:r>
        <w:separator/>
      </w:r>
    </w:p>
  </w:endnote>
  <w:endnote w:type="continuationSeparator" w:id="0">
    <w:p w:rsidR="00C6623D" w:rsidRDefault="00C66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F1908" w:rsidRDefault="00CA0868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623D" w:rsidRDefault="00C6623D">
      <w:pPr>
        <w:spacing w:after="0" w:line="240" w:lineRule="auto"/>
      </w:pPr>
      <w:r>
        <w:separator/>
      </w:r>
    </w:p>
  </w:footnote>
  <w:footnote w:type="continuationSeparator" w:id="0">
    <w:p w:rsidR="00C6623D" w:rsidRDefault="00C662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3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23D"/>
    <w:rsid w:val="00162274"/>
    <w:rsid w:val="007074F4"/>
    <w:rsid w:val="007B3FB2"/>
    <w:rsid w:val="008B08ED"/>
    <w:rsid w:val="009F1908"/>
    <w:rsid w:val="00AD3B05"/>
    <w:rsid w:val="00B0047F"/>
    <w:rsid w:val="00C14BF3"/>
    <w:rsid w:val="00C6623D"/>
    <w:rsid w:val="00CF327F"/>
    <w:rsid w:val="00D1768B"/>
    <w:rsid w:val="00D46D5C"/>
    <w:rsid w:val="00E56F6A"/>
    <w:rsid w:val="00EA065F"/>
    <w:rsid w:val="00EC5045"/>
    <w:rsid w:val="00F25E74"/>
    <w:rsid w:val="00FB3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C566CA"/>
  <w15:chartTrackingRefBased/>
  <w15:docId w15:val="{1F4F82EC-9073-1E47-9006-9D849F542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23199514-53A6-D844-8C8A-5D98A8701F4A%7dtf16392100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{23199514-53A6-D844-8C8A-5D98A8701F4A}tf16392100.dotx</Template>
  <TotalTime>0</TotalTime>
  <Pages>2</Pages>
  <Words>168</Words>
  <Characters>959</Characters>
  <Application>Microsoft Office Word</Application>
  <DocSecurity>0</DocSecurity>
  <Lines>7</Lines>
  <Paragraphs>2</Paragraphs>
  <ScaleCrop>false</ScaleCrop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Smith</dc:creator>
  <cp:keywords/>
  <dc:description/>
  <cp:lastModifiedBy>Dennis Smith</cp:lastModifiedBy>
  <cp:revision>2</cp:revision>
  <dcterms:created xsi:type="dcterms:W3CDTF">2018-09-21T20:16:00Z</dcterms:created>
  <dcterms:modified xsi:type="dcterms:W3CDTF">2018-09-21T20:16:00Z</dcterms:modified>
</cp:coreProperties>
</file>